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D36B6" w14:paraId="35755339" w14:textId="77777777" w:rsidTr="00ED36B6">
        <w:tc>
          <w:tcPr>
            <w:tcW w:w="5395" w:type="dxa"/>
          </w:tcPr>
          <w:p w14:paraId="71068420" w14:textId="77777777" w:rsidR="00ED36B6" w:rsidRPr="00025331" w:rsidRDefault="00ED36B6" w:rsidP="00ED36B6">
            <w:pPr>
              <w:pStyle w:val="Title"/>
              <w:rPr>
                <w:sz w:val="72"/>
              </w:rPr>
            </w:pPr>
            <w:r w:rsidRPr="00025331">
              <w:rPr>
                <w:sz w:val="72"/>
              </w:rPr>
              <w:t>Seaside HOA</w:t>
            </w:r>
          </w:p>
          <w:p w14:paraId="707ECCFE" w14:textId="5B4B90D3" w:rsidR="00ED36B6" w:rsidRPr="00ED36B6" w:rsidRDefault="00ED36B6" w:rsidP="00ED36B6">
            <w:pPr>
              <w:pStyle w:val="Title"/>
              <w:spacing w:before="0"/>
              <w:rPr>
                <w:sz w:val="72"/>
              </w:rPr>
            </w:pPr>
            <w:r w:rsidRPr="00025331">
              <w:rPr>
                <w:sz w:val="72"/>
              </w:rPr>
              <w:t>newsletter</w:t>
            </w:r>
          </w:p>
        </w:tc>
        <w:tc>
          <w:tcPr>
            <w:tcW w:w="5395" w:type="dxa"/>
          </w:tcPr>
          <w:p w14:paraId="4B8B2E20" w14:textId="3B310E04" w:rsidR="00ED36B6" w:rsidRPr="00ED36B6" w:rsidRDefault="00ED36B6" w:rsidP="00ED36B6">
            <w:pPr>
              <w:pStyle w:val="Subtitle"/>
              <w:jc w:val="right"/>
            </w:pPr>
            <w:r w:rsidRPr="00ED36B6">
              <w:t>July 15, 2019</w:t>
            </w:r>
          </w:p>
        </w:tc>
      </w:tr>
    </w:tbl>
    <w:p w14:paraId="099C5BFA" w14:textId="64AB364E" w:rsidR="00ED36B6" w:rsidRPr="00ED36B6" w:rsidRDefault="00ED36B6" w:rsidP="00ED36B6">
      <w:pPr>
        <w:pStyle w:val="Subtitle"/>
        <w:spacing w:after="240"/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653018DF" wp14:editId="02373477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2240280" cy="7734300"/>
                <wp:effectExtent l="0" t="0" r="7620" b="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773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 w14:paraId="497C7673" w14:textId="77777777" w:rsidTr="00930338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5A696A" w:themeFill="accent4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5DE1C8E5" w14:textId="2D4DA374" w:rsidR="00A82319" w:rsidRDefault="00483697" w:rsidP="00025331">
                                  <w:pPr>
                                    <w:pStyle w:val="BlockHeading"/>
                                    <w:spacing w:line="276" w:lineRule="auto"/>
                                  </w:pPr>
                                  <w:r>
                                    <w:t>Common questions</w:t>
                                  </w:r>
                                </w:p>
                                <w:p w14:paraId="0CEC42B3" w14:textId="77777777" w:rsidR="00A82319" w:rsidRPr="00483697" w:rsidRDefault="00483697" w:rsidP="00025331">
                                  <w:pPr>
                                    <w:pStyle w:val="BlockText"/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483697">
                                    <w:rPr>
                                      <w:b/>
                                    </w:rPr>
                                    <w:t>Q: When is the annual HOA meeting?</w:t>
                                  </w:r>
                                </w:p>
                                <w:p w14:paraId="7F2A4616" w14:textId="77777777" w:rsidR="00483697" w:rsidRDefault="00483697" w:rsidP="00025331">
                                  <w:pPr>
                                    <w:pStyle w:val="BlockText"/>
                                    <w:spacing w:line="276" w:lineRule="auto"/>
                                  </w:pPr>
                                  <w:r>
                                    <w:t>The annual meeting takes place on October 5</w:t>
                                  </w:r>
                                  <w:r w:rsidRPr="00483697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at 6:00pm</w:t>
                                  </w:r>
                                </w:p>
                                <w:p w14:paraId="52065BC2" w14:textId="7C0B3B3F" w:rsidR="00483697" w:rsidRDefault="00025331" w:rsidP="00025331">
                                  <w:pPr>
                                    <w:pStyle w:val="BlockText"/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Q: How do I reserve the p</w:t>
                                  </w:r>
                                  <w:r w:rsidR="00483697">
                                    <w:rPr>
                                      <w:b/>
                                    </w:rPr>
                                    <w:t xml:space="preserve">avilion? </w:t>
                                  </w:r>
                                </w:p>
                                <w:p w14:paraId="5103F2E7" w14:textId="051DDD56" w:rsidR="00483697" w:rsidRPr="00483697" w:rsidRDefault="00483697" w:rsidP="00025331">
                                  <w:pPr>
                                    <w:pStyle w:val="BlockText"/>
                                    <w:spacing w:line="276" w:lineRule="auto"/>
                                  </w:pPr>
                                  <w:r>
                                    <w:t>Visit</w:t>
                                  </w:r>
                                  <w:r w:rsidR="00025331">
                                    <w:t xml:space="preserve"> our website at </w:t>
                                  </w:r>
                                  <w:r>
                                    <w:t xml:space="preserve"> seaside.gogladly.com </w:t>
                                  </w:r>
                                </w:p>
                                <w:p w14:paraId="402EA42C" w14:textId="7B6E502A" w:rsidR="00483697" w:rsidRPr="00483697" w:rsidRDefault="00483697" w:rsidP="00025331">
                                  <w:pPr>
                                    <w:pStyle w:val="BlockText"/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483697">
                                    <w:rPr>
                                      <w:b/>
                                    </w:rPr>
                                    <w:t>Q: Where is parking allowed?</w:t>
                                  </w:r>
                                </w:p>
                                <w:p w14:paraId="1A444E4C" w14:textId="7E9A2AF1" w:rsidR="00483697" w:rsidRDefault="00483697" w:rsidP="00025331">
                                  <w:pPr>
                                    <w:pStyle w:val="BlockText"/>
                                    <w:spacing w:line="276" w:lineRule="auto"/>
                                  </w:pPr>
                                  <w:r>
                                    <w:t>You can park on the south side of the street.</w:t>
                                  </w:r>
                                </w:p>
                              </w:tc>
                            </w:tr>
                            <w:tr w:rsidR="00A82319" w14:paraId="0EDB257C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46D90680" w14:textId="77777777" w:rsidR="00A82319" w:rsidRDefault="00A82319"/>
                              </w:tc>
                            </w:tr>
                            <w:tr w:rsidR="00A82319" w14:paraId="291660C9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0839B661" w14:textId="77777777" w:rsidR="00A82319" w:rsidRDefault="008956E6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0165244" wp14:editId="59DE3410">
                                        <wp:extent cx="2217420" cy="2217420"/>
                                        <wp:effectExtent l="0" t="0" r="0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/>
                                                <a:srcRect l="16656" r="166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7420" cy="2217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sdt>
                            <w:sdtPr>
                              <w:id w:val="-2136167614"/>
                              <w:placeholder>
                                <w:docPart w:val="66583296A02149B69FCDD9B636890302"/>
                              </w:placeholder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14:paraId="5A8BC5AD" w14:textId="0483CD92" w:rsidR="00A82319" w:rsidRDefault="008956E6">
                                <w:pPr>
                                  <w:pStyle w:val="Caption"/>
                                </w:pPr>
                                <w:r>
                                  <w:t>Tap here to add a caption</w:t>
                                </w:r>
                              </w:p>
                            </w:sdtContent>
                          </w:sdt>
                          <w:p w14:paraId="4F721981" w14:textId="67493DEE" w:rsidR="00025331" w:rsidRDefault="00025331" w:rsidP="00025331"/>
                          <w:p w14:paraId="7FD9CC04" w14:textId="454FEAEE" w:rsidR="00025331" w:rsidRPr="00025331" w:rsidRDefault="00025331" w:rsidP="00025331">
                            <w:r w:rsidRPr="00025331">
                              <w:rPr>
                                <w:rStyle w:val="Heading1Char"/>
                              </w:rPr>
                              <w:t>Contact Seaside HOA</w:t>
                            </w:r>
                            <w:r>
                              <w:br/>
                              <w:t>seaside.gogladly.com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018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0;margin-top:17.1pt;width:176.4pt;height:609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 w14:paraId="497C7673" w14:textId="77777777" w:rsidTr="00930338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5A696A" w:themeFill="accent4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5DE1C8E5" w14:textId="2D4DA374" w:rsidR="00A82319" w:rsidRDefault="00483697" w:rsidP="00025331">
                            <w:pPr>
                              <w:pStyle w:val="BlockHeading"/>
                              <w:spacing w:line="276" w:lineRule="auto"/>
                            </w:pPr>
                            <w:r>
                              <w:t>Common questions</w:t>
                            </w:r>
                          </w:p>
                          <w:p w14:paraId="0CEC42B3" w14:textId="77777777" w:rsidR="00A82319" w:rsidRPr="00483697" w:rsidRDefault="00483697" w:rsidP="00025331">
                            <w:pPr>
                              <w:pStyle w:val="BlockText"/>
                              <w:spacing w:line="276" w:lineRule="auto"/>
                              <w:rPr>
                                <w:b/>
                              </w:rPr>
                            </w:pPr>
                            <w:r w:rsidRPr="00483697">
                              <w:rPr>
                                <w:b/>
                              </w:rPr>
                              <w:t>Q: When is the annual HOA meeting?</w:t>
                            </w:r>
                          </w:p>
                          <w:p w14:paraId="7F2A4616" w14:textId="77777777" w:rsidR="00483697" w:rsidRDefault="00483697" w:rsidP="00025331">
                            <w:pPr>
                              <w:pStyle w:val="BlockText"/>
                              <w:spacing w:line="276" w:lineRule="auto"/>
                            </w:pPr>
                            <w:r>
                              <w:t>The annual meeting takes place on October 5</w:t>
                            </w:r>
                            <w:r w:rsidRPr="0048369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at 6:00pm</w:t>
                            </w:r>
                          </w:p>
                          <w:p w14:paraId="52065BC2" w14:textId="7C0B3B3F" w:rsidR="00483697" w:rsidRDefault="00025331" w:rsidP="00025331">
                            <w:pPr>
                              <w:pStyle w:val="BlockText"/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Q: How do I reserve the p</w:t>
                            </w:r>
                            <w:r w:rsidR="00483697">
                              <w:rPr>
                                <w:b/>
                              </w:rPr>
                              <w:t xml:space="preserve">avilion? </w:t>
                            </w:r>
                          </w:p>
                          <w:p w14:paraId="5103F2E7" w14:textId="051DDD56" w:rsidR="00483697" w:rsidRPr="00483697" w:rsidRDefault="00483697" w:rsidP="00025331">
                            <w:pPr>
                              <w:pStyle w:val="BlockText"/>
                              <w:spacing w:line="276" w:lineRule="auto"/>
                            </w:pPr>
                            <w:r>
                              <w:t>Visit</w:t>
                            </w:r>
                            <w:r w:rsidR="00025331">
                              <w:t xml:space="preserve"> our website at </w:t>
                            </w:r>
                            <w:r>
                              <w:t xml:space="preserve"> seaside.gogladly.com </w:t>
                            </w:r>
                          </w:p>
                          <w:p w14:paraId="402EA42C" w14:textId="7B6E502A" w:rsidR="00483697" w:rsidRPr="00483697" w:rsidRDefault="00483697" w:rsidP="00025331">
                            <w:pPr>
                              <w:pStyle w:val="BlockText"/>
                              <w:spacing w:line="276" w:lineRule="auto"/>
                              <w:rPr>
                                <w:b/>
                              </w:rPr>
                            </w:pPr>
                            <w:r w:rsidRPr="00483697">
                              <w:rPr>
                                <w:b/>
                              </w:rPr>
                              <w:t>Q: Where is parking allowed?</w:t>
                            </w:r>
                          </w:p>
                          <w:p w14:paraId="1A444E4C" w14:textId="7E9A2AF1" w:rsidR="00483697" w:rsidRDefault="00483697" w:rsidP="00025331">
                            <w:pPr>
                              <w:pStyle w:val="BlockText"/>
                              <w:spacing w:line="276" w:lineRule="auto"/>
                            </w:pPr>
                            <w:r>
                              <w:t>You can park on the south side of the street.</w:t>
                            </w:r>
                          </w:p>
                        </w:tc>
                      </w:tr>
                      <w:tr w:rsidR="00A82319" w14:paraId="0EDB257C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46D90680" w14:textId="77777777" w:rsidR="00A82319" w:rsidRDefault="00A82319"/>
                        </w:tc>
                      </w:tr>
                      <w:tr w:rsidR="00A82319" w14:paraId="291660C9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0839B661" w14:textId="77777777" w:rsidR="00A82319" w:rsidRDefault="008956E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0165244" wp14:editId="59DE3410">
                                  <wp:extent cx="2217420" cy="221742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16656" r="16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sdt>
                      <w:sdtPr>
                        <w:id w:val="-2136167614"/>
                        <w:placeholder>
                          <w:docPart w:val="66583296A02149B69FCDD9B636890302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p w14:paraId="5A8BC5AD" w14:textId="0483CD92" w:rsidR="00A82319" w:rsidRDefault="008956E6">
                          <w:pPr>
                            <w:pStyle w:val="Caption"/>
                          </w:pPr>
                          <w:r>
                            <w:t>Tap here to add a caption</w:t>
                          </w:r>
                        </w:p>
                      </w:sdtContent>
                    </w:sdt>
                    <w:p w14:paraId="4F721981" w14:textId="67493DEE" w:rsidR="00025331" w:rsidRDefault="00025331" w:rsidP="00025331"/>
                    <w:p w14:paraId="7FD9CC04" w14:textId="454FEAEE" w:rsidR="00025331" w:rsidRPr="00025331" w:rsidRDefault="00025331" w:rsidP="00025331">
                      <w:r w:rsidRPr="00025331">
                        <w:rPr>
                          <w:rStyle w:val="Heading1Char"/>
                        </w:rPr>
                        <w:t>Contact Seaside HOA</w:t>
                      </w:r>
                      <w:r>
                        <w:br/>
                        <w:t>seaside.gogladly.com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7B4A" w:rsidRPr="00997B4A">
        <w:rPr>
          <w:b/>
          <w:bCs/>
          <w:caps/>
          <w:color w:val="276E8B" w:themeColor="accent1" w:themeShade="BF"/>
        </w:rPr>
        <w:t>Keep it short</w:t>
      </w:r>
    </w:p>
    <w:p w14:paraId="43E3802B" w14:textId="550A5CF1" w:rsidR="00A82319" w:rsidRPr="00ED36B6" w:rsidRDefault="00997B4A" w:rsidP="00ED36B6">
      <w:pPr>
        <w:pStyle w:val="Subtitle"/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</w:pPr>
      <w:r w:rsidRPr="00ED36B6"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  <w:t xml:space="preserve">Use one page with 3-4 articles if you want residents to actually read </w:t>
      </w:r>
      <w:r w:rsidR="00025331" w:rsidRPr="00ED36B6"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  <w:t>the newsletter</w:t>
      </w:r>
      <w:r w:rsidRPr="00ED36B6"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  <w:t xml:space="preserve">. According to the National Center for Biotechnology Information, the average customer’s attention span is 8 seconds, down from 12 seconds in 2000 (which is slightly more than the average attention span of a gold fish).  How many people do you think will read a </w:t>
      </w:r>
      <w:r w:rsidR="00025331" w:rsidRPr="00ED36B6"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  <w:t>4-page</w:t>
      </w:r>
      <w:r w:rsidRPr="00ED36B6">
        <w:rPr>
          <w:rFonts w:asciiTheme="minorHAnsi" w:eastAsiaTheme="minorHAnsi" w:hAnsiTheme="minorHAnsi" w:cstheme="minorBidi"/>
          <w:noProof/>
          <w:color w:val="404040" w:themeColor="text1" w:themeTint="BF"/>
          <w:sz w:val="20"/>
        </w:rPr>
        <w:t xml:space="preserve"> HOA newsletter?  Not many.</w:t>
      </w:r>
      <w:bookmarkStart w:id="0" w:name="_GoBack"/>
      <w:bookmarkEnd w:id="0"/>
    </w:p>
    <w:p w14:paraId="09B8C458" w14:textId="46D54494" w:rsidR="00A82319" w:rsidRDefault="00997B4A" w:rsidP="00025331">
      <w:pPr>
        <w:pStyle w:val="Quote"/>
        <w:spacing w:line="276" w:lineRule="auto"/>
      </w:pPr>
      <w:r>
        <w:t>“Call out an important point or date from your HOA community’s newsletter</w:t>
      </w:r>
      <w:r w:rsidR="00025331">
        <w:t xml:space="preserve"> here</w:t>
      </w:r>
      <w:r>
        <w:t>”</w:t>
      </w:r>
    </w:p>
    <w:p w14:paraId="10512BD4" w14:textId="68198398" w:rsidR="00A82319" w:rsidRDefault="00997B4A" w:rsidP="00025331">
      <w:pPr>
        <w:pStyle w:val="Heading1"/>
        <w:spacing w:line="276" w:lineRule="auto"/>
      </w:pPr>
      <w:r>
        <w:t>give each article a headline</w:t>
      </w:r>
    </w:p>
    <w:p w14:paraId="62C5EA40" w14:textId="77777777" w:rsidR="00025331" w:rsidRDefault="00025331" w:rsidP="00025331">
      <w:pPr>
        <w:pStyle w:val="Heading1"/>
        <w:spacing w:line="276" w:lineRule="auto"/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</w:pPr>
      <w:r w:rsidRPr="00025331"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  <w:t>With online newsletters, 8 out of 10 people will read your headline, but only 2 out of 10 people will read the rest of your article. So, fit your message in the headlines.  If you craft a good headline, you’ll increase the number of people that will actually read your content.</w:t>
      </w:r>
    </w:p>
    <w:p w14:paraId="66ADA1A4" w14:textId="7799CFCD" w:rsidR="00A82319" w:rsidRDefault="00997B4A" w:rsidP="00025331">
      <w:pPr>
        <w:pStyle w:val="Heading1"/>
        <w:spacing w:line="276" w:lineRule="auto"/>
      </w:pPr>
      <w:r>
        <w:t>Give them some space</w:t>
      </w:r>
    </w:p>
    <w:p w14:paraId="568B54B4" w14:textId="77777777" w:rsidR="00025331" w:rsidRPr="00025331" w:rsidRDefault="00025331" w:rsidP="00025331">
      <w:pPr>
        <w:pStyle w:val="Heading1"/>
        <w:spacing w:line="276" w:lineRule="auto"/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</w:pPr>
      <w:r w:rsidRPr="00025331"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  <w:t>Don't cram your content into a single space with a 7 point font.  This isn't an Econ 101 college essay with a page limit. Use a classic serif or classic sans serif serif font (like Times Roman or Calibri), 10-12 point paragraph text, 1.15 spacing, with double spacing between paragraphs.  And PLEASE don't use comic sans.</w:t>
      </w:r>
    </w:p>
    <w:p w14:paraId="15EB5418" w14:textId="77777777" w:rsidR="00025331" w:rsidRDefault="00025331" w:rsidP="00025331">
      <w:pPr>
        <w:pStyle w:val="Heading1"/>
        <w:spacing w:line="276" w:lineRule="auto"/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</w:pPr>
      <w:r w:rsidRPr="00025331">
        <w:rPr>
          <w:rFonts w:asciiTheme="minorHAnsi" w:eastAsiaTheme="minorHAnsi" w:hAnsiTheme="minorHAnsi" w:cstheme="minorBidi"/>
          <w:b w:val="0"/>
          <w:bCs w:val="0"/>
          <w:caps w:val="0"/>
          <w:noProof/>
          <w:color w:val="404040" w:themeColor="text1" w:themeTint="BF"/>
          <w:sz w:val="20"/>
        </w:rPr>
        <w:t>More white space in your newsletter means less content, which translates to “only essential content", which places important information front and center.</w:t>
      </w:r>
    </w:p>
    <w:p w14:paraId="62010C24" w14:textId="67632ECA" w:rsidR="00025331" w:rsidRDefault="00025331" w:rsidP="00025331">
      <w:pPr>
        <w:pStyle w:val="Heading1"/>
        <w:spacing w:line="276" w:lineRule="auto"/>
      </w:pPr>
      <w:r w:rsidRPr="00025331">
        <w:t>Show them something</w:t>
      </w:r>
    </w:p>
    <w:p w14:paraId="153BE2EB" w14:textId="77777777" w:rsidR="00025331" w:rsidRDefault="00025331" w:rsidP="00025331">
      <w:pPr>
        <w:spacing w:line="276" w:lineRule="auto"/>
        <w:rPr>
          <w:noProof/>
        </w:rPr>
      </w:pPr>
      <w:r w:rsidRPr="00025331">
        <w:rPr>
          <w:noProof/>
        </w:rPr>
        <w:t xml:space="preserve">Include a photo or two in your HOA newsletter.  Even if it's just a picture of your community, photos help increase engagement.  A survey by HubSpot shows that 65% of respondents prefer emails newsletters that contain mostly images vs. 35% who prefer mostly text.  </w:t>
      </w:r>
    </w:p>
    <w:p w14:paraId="6CCC1D3B" w14:textId="1E148B97" w:rsidR="00025331" w:rsidRDefault="00025331" w:rsidP="00025331">
      <w:pPr>
        <w:spacing w:line="276" w:lineRule="auto"/>
        <w:rPr>
          <w:noProof/>
        </w:rPr>
      </w:pPr>
      <w:r w:rsidRPr="00025331">
        <w:rPr>
          <w:noProof/>
        </w:rPr>
        <w:t>One marketing firm shows that articles with images get 94% more total views than articles without images. Get out your camera!</w:t>
      </w:r>
    </w:p>
    <w:sectPr w:rsidR="00025331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97341" w14:textId="77777777" w:rsidR="005E2C1A" w:rsidRDefault="005E2C1A">
      <w:pPr>
        <w:spacing w:after="0" w:line="240" w:lineRule="auto"/>
      </w:pPr>
      <w:r>
        <w:separator/>
      </w:r>
    </w:p>
  </w:endnote>
  <w:endnote w:type="continuationSeparator" w:id="0">
    <w:p w14:paraId="622504BF" w14:textId="77777777" w:rsidR="005E2C1A" w:rsidRDefault="005E2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C795F" w14:textId="77777777" w:rsidR="005E2C1A" w:rsidRDefault="005E2C1A">
      <w:pPr>
        <w:spacing w:after="0" w:line="240" w:lineRule="auto"/>
      </w:pPr>
      <w:r>
        <w:separator/>
      </w:r>
    </w:p>
  </w:footnote>
  <w:footnote w:type="continuationSeparator" w:id="0">
    <w:p w14:paraId="49378119" w14:textId="77777777" w:rsidR="005E2C1A" w:rsidRDefault="005E2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1A"/>
    <w:rsid w:val="00025331"/>
    <w:rsid w:val="000511E6"/>
    <w:rsid w:val="001B54A9"/>
    <w:rsid w:val="00483697"/>
    <w:rsid w:val="005E2C1A"/>
    <w:rsid w:val="008956E6"/>
    <w:rsid w:val="00930338"/>
    <w:rsid w:val="00997B4A"/>
    <w:rsid w:val="00A43712"/>
    <w:rsid w:val="00A82319"/>
    <w:rsid w:val="00D458DD"/>
    <w:rsid w:val="00ED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B2186E"/>
  <w15:chartTrackingRefBased/>
  <w15:docId w15:val="{D6814E36-6D7D-499B-8CF0-DA486CF2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276E8B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276E8B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276E8B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276E8B" w:themeColor="accent1" w:themeShade="BF"/>
        <w:bottom w:val="single" w:sz="6" w:space="4" w:color="276E8B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276E8B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276E8B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76E8B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76E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76E8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76E8B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ro\AppData\Roaming\Microsoft\Templates\Compan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6583296A02149B69FCDD9B636890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FF4C1-1F07-4EC8-84BA-F8564A1F1EBB}"/>
      </w:docPartPr>
      <w:docPartBody>
        <w:p w:rsidR="00000000" w:rsidRDefault="004543AC">
          <w:pPr>
            <w:pStyle w:val="66583296A02149B69FCDD9B636890302"/>
          </w:pPr>
          <w:r>
            <w:t>Tap here to add a caption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3AC"/>
    <w:rsid w:val="0045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28D4DA3F994503B87356191078B3B7">
    <w:name w:val="2528D4DA3F994503B87356191078B3B7"/>
  </w:style>
  <w:style w:type="paragraph" w:customStyle="1" w:styleId="6B123E22F910422BAEEE97FF80B1B2C0">
    <w:name w:val="6B123E22F910422BAEEE97FF80B1B2C0"/>
  </w:style>
  <w:style w:type="paragraph" w:customStyle="1" w:styleId="13B55F129AFD447FBB9E105566BD5CEE">
    <w:name w:val="13B55F129AFD447FBB9E105566BD5CEE"/>
  </w:style>
  <w:style w:type="paragraph" w:customStyle="1" w:styleId="FBA1A090C410401FB10C135C5AA57298">
    <w:name w:val="FBA1A090C410401FB10C135C5AA57298"/>
  </w:style>
  <w:style w:type="paragraph" w:customStyle="1" w:styleId="6B85A0413E7441A1BD92E3A7462DADE5">
    <w:name w:val="6B85A0413E7441A1BD92E3A7462DADE5"/>
  </w:style>
  <w:style w:type="paragraph" w:customStyle="1" w:styleId="15F576E6C81B41A0B37440EE7559E88C">
    <w:name w:val="15F576E6C81B41A0B37440EE7559E88C"/>
  </w:style>
  <w:style w:type="paragraph" w:customStyle="1" w:styleId="B89BE21F25EF4801801A9B58B82D7491">
    <w:name w:val="B89BE21F25EF4801801A9B58B82D7491"/>
  </w:style>
  <w:style w:type="paragraph" w:customStyle="1" w:styleId="ED867AE8AAD8499E96959968E1EEDCA4">
    <w:name w:val="ED867AE8AAD8499E96959968E1EEDCA4"/>
  </w:style>
  <w:style w:type="paragraph" w:customStyle="1" w:styleId="137CC405D250447492B2801AC6FF5C9E">
    <w:name w:val="137CC405D250447492B2801AC6FF5C9E"/>
  </w:style>
  <w:style w:type="paragraph" w:customStyle="1" w:styleId="762025EBD9AC4E82B419C06C8165A225">
    <w:name w:val="762025EBD9AC4E82B419C06C8165A225"/>
  </w:style>
  <w:style w:type="paragraph" w:customStyle="1" w:styleId="5528A847B8144924A6255EA47D6D2FD1">
    <w:name w:val="5528A847B8144924A6255EA47D6D2FD1"/>
  </w:style>
  <w:style w:type="paragraph" w:customStyle="1" w:styleId="7B3504B85AEB490DA4BF30E033FAB32B">
    <w:name w:val="7B3504B85AEB490DA4BF30E033FAB32B"/>
  </w:style>
  <w:style w:type="paragraph" w:customStyle="1" w:styleId="A7189B611AAD4B62843F6EF49A85A9BE">
    <w:name w:val="A7189B611AAD4B62843F6EF49A85A9BE"/>
  </w:style>
  <w:style w:type="paragraph" w:customStyle="1" w:styleId="E7371971A2DE4E21AA4EB154FBB9A388">
    <w:name w:val="E7371971A2DE4E21AA4EB154FBB9A388"/>
  </w:style>
  <w:style w:type="paragraph" w:customStyle="1" w:styleId="B2C38973703443BCA780495E1AEFB054">
    <w:name w:val="B2C38973703443BCA780495E1AEFB054"/>
  </w:style>
  <w:style w:type="paragraph" w:customStyle="1" w:styleId="1B382E57FEB648248D8F2FC694B46EF5">
    <w:name w:val="1B382E57FEB648248D8F2FC694B46EF5"/>
  </w:style>
  <w:style w:type="paragraph" w:customStyle="1" w:styleId="BBD81388C81540E3A44A6F3B3EC64443">
    <w:name w:val="BBD81388C81540E3A44A6F3B3EC64443"/>
  </w:style>
  <w:style w:type="paragraph" w:customStyle="1" w:styleId="D858943D975A438FB71374E4772C684D">
    <w:name w:val="D858943D975A438FB71374E4772C684D"/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28E7430D0F0E458CB4417B4FAF59A30D">
    <w:name w:val="28E7430D0F0E458CB4417B4FAF59A30D"/>
  </w:style>
  <w:style w:type="paragraph" w:customStyle="1" w:styleId="66583296A02149B69FCDD9B636890302">
    <w:name w:val="66583296A02149B69FCDD9B636890302"/>
  </w:style>
  <w:style w:type="paragraph" w:customStyle="1" w:styleId="928628EB765C46AD8346B30273EA7AA3">
    <w:name w:val="928628EB765C46AD8346B30273EA7AA3"/>
    <w:rsid w:val="004543AC"/>
  </w:style>
  <w:style w:type="paragraph" w:customStyle="1" w:styleId="66BB2F0164084FBDA7D08F753D817C5D">
    <w:name w:val="66BB2F0164084FBDA7D08F753D817C5D"/>
    <w:rsid w:val="004543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Newsletter.dotx</Template>
  <TotalTime>99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 Rollins</dc:creator>
  <cp:keywords/>
  <cp:lastModifiedBy>Ben Rollins</cp:lastModifiedBy>
  <cp:revision>3</cp:revision>
  <cp:lastPrinted>2012-08-02T20:18:00Z</cp:lastPrinted>
  <dcterms:created xsi:type="dcterms:W3CDTF">2017-06-29T16:47:00Z</dcterms:created>
  <dcterms:modified xsi:type="dcterms:W3CDTF">2017-06-29T18:26:00Z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